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176" w:tblpY="-315"/>
        <w:tblW w:w="11358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0A0"/>
      </w:tblPr>
      <w:tblGrid>
        <w:gridCol w:w="2980"/>
        <w:gridCol w:w="2170"/>
        <w:gridCol w:w="2974"/>
        <w:gridCol w:w="28"/>
        <w:gridCol w:w="3206"/>
      </w:tblGrid>
      <w:tr w:rsidR="00F95984" w:rsidRPr="00EF5D1D" w:rsidTr="00DC5C34">
        <w:trPr>
          <w:trHeight w:val="443"/>
        </w:trPr>
        <w:tc>
          <w:tcPr>
            <w:tcW w:w="5150" w:type="dxa"/>
            <w:gridSpan w:val="2"/>
            <w:vMerge w:val="restart"/>
          </w:tcPr>
          <w:p w:rsidR="00F95984" w:rsidRPr="00E911CB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</w:pPr>
          </w:p>
          <w:p w:rsidR="00F95984" w:rsidRPr="00E911CB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</w:pPr>
            <w:r w:rsidRPr="00E911CB"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  <w:t>МБУ ДО «Дом детского творчества»</w:t>
            </w:r>
          </w:p>
          <w:p w:rsidR="00F95984" w:rsidRPr="00636E6C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</w:pPr>
            <w:r w:rsidRPr="00636E6C"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  <w:t>Объявляет бесплатный набор детей с 1- го по 4 – ый класс</w:t>
            </w:r>
          </w:p>
          <w:p w:rsidR="00F95984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</w:pPr>
            <w:r w:rsidRPr="00C717B4"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  <w:t>в кружок</w:t>
            </w:r>
          </w:p>
          <w:p w:rsidR="00F95984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Cs/>
                <w:sz w:val="36"/>
                <w:szCs w:val="36"/>
              </w:rPr>
              <w:t xml:space="preserve"> «Мастера и мастерицы</w:t>
            </w:r>
            <w:r w:rsidRPr="00C717B4">
              <w:rPr>
                <w:rFonts w:ascii="Times New Roman" w:hAnsi="Times New Roman"/>
                <w:bCs/>
                <w:sz w:val="36"/>
                <w:szCs w:val="36"/>
              </w:rPr>
              <w:t>»</w:t>
            </w:r>
          </w:p>
          <w:p w:rsidR="00F95984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</w:p>
          <w:p w:rsidR="00F95984" w:rsidRPr="00EF5D1D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717B4"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  <w:t>Руководитель</w:t>
            </w:r>
            <w:r w:rsidRPr="00EF5D1D">
              <w:rPr>
                <w:rFonts w:ascii="Times New Roman" w:hAnsi="Times New Roman"/>
                <w:bCs/>
                <w:sz w:val="32"/>
                <w:szCs w:val="32"/>
              </w:rPr>
              <w:t xml:space="preserve"> – педагог дополнительного образования</w:t>
            </w:r>
          </w:p>
          <w:p w:rsidR="00F95984" w:rsidRDefault="00F95984" w:rsidP="00DC5C34">
            <w:pPr>
              <w:tabs>
                <w:tab w:val="left" w:pos="150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C717B4">
              <w:rPr>
                <w:rFonts w:ascii="Times New Roman" w:hAnsi="Times New Roman"/>
                <w:bCs/>
                <w:sz w:val="36"/>
                <w:szCs w:val="36"/>
              </w:rPr>
              <w:t>Королько Галина Николаевна</w:t>
            </w:r>
          </w:p>
          <w:p w:rsidR="00F95984" w:rsidRDefault="00F95984" w:rsidP="00E911CB">
            <w:pPr>
              <w:tabs>
                <w:tab w:val="left" w:pos="1500"/>
                <w:tab w:val="left" w:pos="1560"/>
                <w:tab w:val="center" w:pos="2467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  <w:tab/>
            </w:r>
            <w:r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  <w:tab/>
            </w:r>
          </w:p>
          <w:p w:rsidR="00F95984" w:rsidRDefault="00F95984" w:rsidP="00E911CB">
            <w:pPr>
              <w:tabs>
                <w:tab w:val="left" w:pos="1500"/>
                <w:tab w:val="left" w:pos="1560"/>
                <w:tab w:val="center" w:pos="2467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  <w:tab/>
            </w:r>
            <w:r w:rsidRPr="00636E6C"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  <w:t>На</w:t>
            </w:r>
            <w:r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  <w:t>ш адрес</w:t>
            </w:r>
          </w:p>
          <w:p w:rsidR="00F95984" w:rsidRDefault="00F95984" w:rsidP="00E911CB">
            <w:pPr>
              <w:tabs>
                <w:tab w:val="left" w:pos="1500"/>
                <w:tab w:val="left" w:pos="1560"/>
                <w:tab w:val="center" w:pos="24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  <w:t>Клуб «Лотос»</w:t>
            </w:r>
          </w:p>
          <w:p w:rsidR="00F95984" w:rsidRPr="00E911CB" w:rsidRDefault="00F95984" w:rsidP="00E911CB">
            <w:pPr>
              <w:tabs>
                <w:tab w:val="left" w:pos="1500"/>
                <w:tab w:val="left" w:pos="1560"/>
                <w:tab w:val="center" w:pos="2467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993366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36"/>
                <w:szCs w:val="36"/>
              </w:rPr>
              <w:t>ул. Арсеньева 13 А</w:t>
            </w:r>
          </w:p>
          <w:p w:rsidR="00F95984" w:rsidRPr="00ED503F" w:rsidRDefault="00F95984" w:rsidP="00DC5C34">
            <w:pPr>
              <w:tabs>
                <w:tab w:val="left" w:pos="150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</w:p>
          <w:p w:rsidR="00F95984" w:rsidRPr="00E911CB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32"/>
                <w:szCs w:val="32"/>
              </w:rPr>
            </w:pPr>
            <w:r w:rsidRPr="00E911CB">
              <w:rPr>
                <w:rFonts w:ascii="Times New Roman" w:hAnsi="Times New Roman"/>
                <w:b/>
                <w:bCs/>
                <w:color w:val="7030A0"/>
                <w:sz w:val="32"/>
                <w:szCs w:val="32"/>
              </w:rPr>
              <w:t>Контактный телефон</w:t>
            </w:r>
          </w:p>
          <w:p w:rsidR="00F95984" w:rsidRPr="00EF5D1D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ED503F">
              <w:rPr>
                <w:rFonts w:ascii="Times New Roman" w:hAnsi="Times New Roman"/>
                <w:bCs/>
                <w:sz w:val="32"/>
                <w:szCs w:val="32"/>
              </w:rPr>
              <w:t>8 914-325-29-12</w:t>
            </w:r>
          </w:p>
          <w:p w:rsidR="00F95984" w:rsidRPr="00EF5D1D" w:rsidRDefault="00F95984" w:rsidP="00DC5C34">
            <w:pPr>
              <w:spacing w:after="0" w:line="24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6208" w:type="dxa"/>
            <w:gridSpan w:val="3"/>
            <w:tcBorders>
              <w:bottom w:val="single" w:sz="18" w:space="0" w:color="8064A2"/>
            </w:tcBorders>
          </w:tcPr>
          <w:p w:rsidR="00F95984" w:rsidRPr="00EF5D1D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EF5D1D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Работа с бумагой</w:t>
            </w:r>
          </w:p>
        </w:tc>
      </w:tr>
      <w:tr w:rsidR="00F95984" w:rsidRPr="00EF5D1D" w:rsidTr="00DC5C34">
        <w:trPr>
          <w:trHeight w:val="884"/>
        </w:trPr>
        <w:tc>
          <w:tcPr>
            <w:tcW w:w="5150" w:type="dxa"/>
            <w:gridSpan w:val="2"/>
            <w:vMerge/>
            <w:shd w:val="clear" w:color="auto" w:fill="DFD8E8"/>
          </w:tcPr>
          <w:p w:rsidR="00F95984" w:rsidRPr="00EF5D1D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3002" w:type="dxa"/>
            <w:gridSpan w:val="2"/>
            <w:shd w:val="clear" w:color="auto" w:fill="DFD8E8"/>
          </w:tcPr>
          <w:p w:rsidR="00F95984" w:rsidRPr="00EF5D1D" w:rsidRDefault="00F95984" w:rsidP="00DC5C3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70"/>
              <w:rPr>
                <w:rFonts w:ascii="Times New Roman" w:hAnsi="Times New Roman"/>
                <w:b/>
                <w:sz w:val="24"/>
                <w:szCs w:val="24"/>
              </w:rPr>
            </w:pPr>
            <w:r w:rsidRPr="00EF5D1D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F95984" w:rsidRPr="00EF5D1D" w:rsidRDefault="00F95984" w:rsidP="00DC5C3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70"/>
              <w:rPr>
                <w:rFonts w:ascii="Times New Roman" w:hAnsi="Times New Roman"/>
                <w:b/>
                <w:sz w:val="24"/>
                <w:szCs w:val="24"/>
              </w:rPr>
            </w:pPr>
            <w:r w:rsidRPr="00EF5D1D">
              <w:rPr>
                <w:rFonts w:ascii="Times New Roman" w:hAnsi="Times New Roman"/>
                <w:b/>
                <w:sz w:val="24"/>
                <w:szCs w:val="24"/>
              </w:rPr>
              <w:t>Оригами</w:t>
            </w:r>
          </w:p>
          <w:p w:rsidR="00F95984" w:rsidRPr="00EF5D1D" w:rsidRDefault="00F95984" w:rsidP="00DC5C3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70"/>
              <w:rPr>
                <w:rFonts w:ascii="Times New Roman" w:hAnsi="Times New Roman"/>
                <w:b/>
                <w:sz w:val="24"/>
                <w:szCs w:val="24"/>
              </w:rPr>
            </w:pPr>
            <w:r w:rsidRPr="00EF5D1D">
              <w:rPr>
                <w:rFonts w:ascii="Times New Roman" w:hAnsi="Times New Roman"/>
                <w:b/>
                <w:sz w:val="24"/>
                <w:szCs w:val="24"/>
              </w:rPr>
              <w:t>Конструирование и моделирование</w:t>
            </w:r>
          </w:p>
        </w:tc>
        <w:tc>
          <w:tcPr>
            <w:tcW w:w="3206" w:type="dxa"/>
            <w:shd w:val="clear" w:color="auto" w:fill="DFD8E8"/>
          </w:tcPr>
          <w:p w:rsidR="00F95984" w:rsidRPr="00EF5D1D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i1025" type="#_x0000_t75" alt="http://img1.postila.ru/storage/9280000/9252375/0de589343635dd1ac5a0dfd26e4c9750.jpg" style="width:123.75pt;height:16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">
                  <v:imagedata r:id="rId5" o:title=""/>
                  <o:lock v:ext="edit" aspectratio="f"/>
                </v:shape>
              </w:pict>
            </w:r>
          </w:p>
        </w:tc>
      </w:tr>
      <w:tr w:rsidR="00F95984" w:rsidRPr="00EF5D1D" w:rsidTr="00DC5C34">
        <w:trPr>
          <w:trHeight w:val="447"/>
        </w:trPr>
        <w:tc>
          <w:tcPr>
            <w:tcW w:w="5150" w:type="dxa"/>
            <w:gridSpan w:val="2"/>
            <w:vMerge/>
          </w:tcPr>
          <w:p w:rsidR="00F95984" w:rsidRPr="00EF5D1D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208" w:type="dxa"/>
            <w:gridSpan w:val="3"/>
          </w:tcPr>
          <w:p w:rsidR="00F95984" w:rsidRPr="00EF5D1D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EF5D1D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Работа с тканью</w:t>
            </w:r>
          </w:p>
        </w:tc>
      </w:tr>
      <w:tr w:rsidR="00F95984" w:rsidRPr="00EF5D1D" w:rsidTr="00DC5C34">
        <w:trPr>
          <w:trHeight w:val="836"/>
        </w:trPr>
        <w:tc>
          <w:tcPr>
            <w:tcW w:w="5150" w:type="dxa"/>
            <w:gridSpan w:val="2"/>
            <w:vMerge/>
            <w:shd w:val="clear" w:color="auto" w:fill="DFD8E8"/>
          </w:tcPr>
          <w:p w:rsidR="00F95984" w:rsidRPr="00EF5D1D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DFD8E8"/>
          </w:tcPr>
          <w:p w:rsidR="00F95984" w:rsidRPr="00EF5D1D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574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1" o:spid="_x0000_i1026" type="#_x0000_t75" style="width:124.5pt;height:16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">
                  <v:imagedata r:id="rId6" o:title=""/>
                  <o:lock v:ext="edit" aspectratio="f"/>
                </v:shape>
              </w:pict>
            </w:r>
          </w:p>
        </w:tc>
        <w:tc>
          <w:tcPr>
            <w:tcW w:w="3234" w:type="dxa"/>
            <w:gridSpan w:val="2"/>
            <w:shd w:val="clear" w:color="auto" w:fill="DFD8E8"/>
          </w:tcPr>
          <w:p w:rsidR="00F95984" w:rsidRPr="00EF5D1D" w:rsidRDefault="00F95984" w:rsidP="00DC5C3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15" w:hanging="339"/>
              <w:rPr>
                <w:rFonts w:ascii="Times New Roman" w:hAnsi="Times New Roman"/>
                <w:b/>
                <w:sz w:val="24"/>
                <w:szCs w:val="24"/>
              </w:rPr>
            </w:pPr>
            <w:r w:rsidRPr="00EF5D1D">
              <w:rPr>
                <w:rFonts w:ascii="Times New Roman" w:hAnsi="Times New Roman"/>
                <w:b/>
                <w:sz w:val="24"/>
                <w:szCs w:val="24"/>
              </w:rPr>
              <w:t>Вышивка</w:t>
            </w:r>
          </w:p>
          <w:p w:rsidR="00F95984" w:rsidRPr="00EF5D1D" w:rsidRDefault="00F95984" w:rsidP="00DC5C3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15" w:hanging="339"/>
              <w:rPr>
                <w:rFonts w:ascii="Times New Roman" w:hAnsi="Times New Roman"/>
                <w:b/>
                <w:sz w:val="24"/>
                <w:szCs w:val="24"/>
              </w:rPr>
            </w:pPr>
            <w:r w:rsidRPr="00EF5D1D">
              <w:rPr>
                <w:rFonts w:ascii="Times New Roman" w:hAnsi="Times New Roman"/>
                <w:b/>
                <w:sz w:val="24"/>
                <w:szCs w:val="24"/>
              </w:rPr>
              <w:t>Игрушка</w:t>
            </w:r>
          </w:p>
          <w:p w:rsidR="00F95984" w:rsidRPr="00EF5D1D" w:rsidRDefault="00F95984" w:rsidP="00DC5C3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15" w:hanging="339"/>
              <w:rPr>
                <w:rFonts w:ascii="Times New Roman" w:hAnsi="Times New Roman"/>
                <w:b/>
                <w:sz w:val="24"/>
                <w:szCs w:val="24"/>
              </w:rPr>
            </w:pPr>
            <w:r w:rsidRPr="00EF5D1D">
              <w:rPr>
                <w:rFonts w:ascii="Times New Roman" w:hAnsi="Times New Roman"/>
                <w:b/>
                <w:sz w:val="24"/>
                <w:szCs w:val="24"/>
              </w:rPr>
              <w:t>Народная кукла</w:t>
            </w:r>
          </w:p>
        </w:tc>
      </w:tr>
      <w:tr w:rsidR="00F95984" w:rsidRPr="00EF5D1D" w:rsidTr="00DC5C34">
        <w:trPr>
          <w:trHeight w:val="416"/>
        </w:trPr>
        <w:tc>
          <w:tcPr>
            <w:tcW w:w="5150" w:type="dxa"/>
            <w:gridSpan w:val="2"/>
          </w:tcPr>
          <w:p w:rsidR="00F95984" w:rsidRPr="00EF5D1D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F5D1D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Работа с природным материалом</w:t>
            </w:r>
          </w:p>
        </w:tc>
        <w:tc>
          <w:tcPr>
            <w:tcW w:w="6208" w:type="dxa"/>
            <w:gridSpan w:val="3"/>
          </w:tcPr>
          <w:p w:rsidR="00F95984" w:rsidRPr="00EF5D1D" w:rsidRDefault="00F95984" w:rsidP="00DC5C34">
            <w:pPr>
              <w:pStyle w:val="ListParagraph"/>
              <w:spacing w:after="0" w:line="240" w:lineRule="auto"/>
              <w:ind w:left="41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5D1D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Работа с бисером</w:t>
            </w:r>
          </w:p>
        </w:tc>
      </w:tr>
      <w:tr w:rsidR="00F95984" w:rsidRPr="00EF5D1D" w:rsidTr="00DC5C34">
        <w:trPr>
          <w:trHeight w:val="872"/>
        </w:trPr>
        <w:tc>
          <w:tcPr>
            <w:tcW w:w="2980" w:type="dxa"/>
            <w:shd w:val="clear" w:color="auto" w:fill="DFD8E8"/>
          </w:tcPr>
          <w:p w:rsidR="00F95984" w:rsidRPr="00EF5D1D" w:rsidRDefault="00F95984" w:rsidP="00DC5C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521574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Рисунок 9" o:spid="_x0000_i1027" type="#_x0000_t75" style="width:123.75pt;height:16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">
                  <v:imagedata r:id="rId7" o:title=""/>
                  <o:lock v:ext="edit" aspectratio="f"/>
                </v:shape>
              </w:pict>
            </w:r>
          </w:p>
        </w:tc>
        <w:tc>
          <w:tcPr>
            <w:tcW w:w="2170" w:type="dxa"/>
            <w:shd w:val="clear" w:color="auto" w:fill="DFD8E8"/>
          </w:tcPr>
          <w:p w:rsidR="00F95984" w:rsidRPr="00EF5D1D" w:rsidRDefault="00F95984" w:rsidP="00DC5C3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09"/>
              <w:rPr>
                <w:rFonts w:ascii="Times New Roman" w:hAnsi="Times New Roman"/>
                <w:b/>
                <w:sz w:val="24"/>
                <w:szCs w:val="24"/>
              </w:rPr>
            </w:pPr>
            <w:r w:rsidRPr="00EF5D1D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F95984" w:rsidRPr="00EF5D1D" w:rsidRDefault="00F95984" w:rsidP="00DC5C3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09"/>
              <w:rPr>
                <w:rFonts w:ascii="Times New Roman" w:hAnsi="Times New Roman"/>
                <w:b/>
                <w:sz w:val="24"/>
                <w:szCs w:val="24"/>
              </w:rPr>
            </w:pPr>
            <w:r w:rsidRPr="00EF5D1D">
              <w:rPr>
                <w:rFonts w:ascii="Times New Roman" w:hAnsi="Times New Roman"/>
                <w:b/>
                <w:sz w:val="24"/>
                <w:szCs w:val="24"/>
              </w:rPr>
              <w:t>Поделки из природного и бросового материала</w:t>
            </w:r>
          </w:p>
        </w:tc>
        <w:tc>
          <w:tcPr>
            <w:tcW w:w="2974" w:type="dxa"/>
            <w:shd w:val="clear" w:color="auto" w:fill="DFD8E8"/>
          </w:tcPr>
          <w:p w:rsidR="00F95984" w:rsidRPr="00EF5D1D" w:rsidRDefault="00F95984" w:rsidP="00DC5C3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97"/>
              <w:rPr>
                <w:rFonts w:ascii="Times New Roman" w:hAnsi="Times New Roman"/>
                <w:b/>
                <w:sz w:val="24"/>
                <w:szCs w:val="24"/>
              </w:rPr>
            </w:pPr>
            <w:r w:rsidRPr="00EF5D1D">
              <w:rPr>
                <w:rFonts w:ascii="Times New Roman" w:hAnsi="Times New Roman"/>
                <w:b/>
                <w:sz w:val="24"/>
                <w:szCs w:val="24"/>
              </w:rPr>
              <w:t>Цветы из бисера</w:t>
            </w:r>
          </w:p>
          <w:p w:rsidR="00F95984" w:rsidRPr="00EF5D1D" w:rsidRDefault="00F95984" w:rsidP="00DC5C3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97"/>
              <w:rPr>
                <w:rFonts w:ascii="Times New Roman" w:hAnsi="Times New Roman"/>
                <w:b/>
                <w:sz w:val="24"/>
                <w:szCs w:val="24"/>
              </w:rPr>
            </w:pPr>
            <w:r w:rsidRPr="00EF5D1D">
              <w:rPr>
                <w:rFonts w:ascii="Times New Roman" w:hAnsi="Times New Roman"/>
                <w:b/>
                <w:sz w:val="24"/>
                <w:szCs w:val="24"/>
              </w:rPr>
              <w:t>Фигурки из бисера</w:t>
            </w:r>
          </w:p>
          <w:p w:rsidR="00F95984" w:rsidRPr="00EF5D1D" w:rsidRDefault="00F95984" w:rsidP="00DC5C3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97"/>
              <w:rPr>
                <w:rFonts w:ascii="Times New Roman" w:hAnsi="Times New Roman"/>
                <w:b/>
                <w:sz w:val="24"/>
                <w:szCs w:val="24"/>
              </w:rPr>
            </w:pPr>
            <w:r w:rsidRPr="00EF5D1D">
              <w:rPr>
                <w:rFonts w:ascii="Times New Roman" w:hAnsi="Times New Roman"/>
                <w:b/>
                <w:sz w:val="24"/>
                <w:szCs w:val="24"/>
              </w:rPr>
              <w:t>Бижутерия из бисера</w:t>
            </w:r>
          </w:p>
        </w:tc>
        <w:tc>
          <w:tcPr>
            <w:tcW w:w="3234" w:type="dxa"/>
            <w:gridSpan w:val="2"/>
            <w:shd w:val="clear" w:color="auto" w:fill="DFD8E8"/>
          </w:tcPr>
          <w:p w:rsidR="00F95984" w:rsidRPr="00EF5D1D" w:rsidRDefault="00F95984" w:rsidP="00DC5C34">
            <w:pPr>
              <w:pStyle w:val="ListParagraph"/>
              <w:spacing w:after="0" w:line="240" w:lineRule="auto"/>
              <w:ind w:left="4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574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2" o:spid="_x0000_i1028" type="#_x0000_t75" style="width:124.5pt;height:16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">
                  <v:imagedata r:id="rId8" o:title=""/>
                  <o:lock v:ext="edit" aspectratio="f"/>
                </v:shape>
              </w:pict>
            </w:r>
          </w:p>
        </w:tc>
      </w:tr>
      <w:tr w:rsidR="00F95984" w:rsidRPr="00EF5D1D" w:rsidTr="00DC5C34">
        <w:trPr>
          <w:trHeight w:val="292"/>
        </w:trPr>
        <w:tc>
          <w:tcPr>
            <w:tcW w:w="5150" w:type="dxa"/>
            <w:gridSpan w:val="2"/>
          </w:tcPr>
          <w:p w:rsidR="00F95984" w:rsidRPr="00EF5D1D" w:rsidRDefault="00F95984" w:rsidP="00DC5C34">
            <w:pPr>
              <w:pStyle w:val="ListParagraph"/>
              <w:spacing w:after="0" w:line="240" w:lineRule="auto"/>
              <w:ind w:left="409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EF5D1D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Коллективная работа</w:t>
            </w:r>
          </w:p>
        </w:tc>
        <w:tc>
          <w:tcPr>
            <w:tcW w:w="6208" w:type="dxa"/>
            <w:gridSpan w:val="3"/>
          </w:tcPr>
          <w:p w:rsidR="00F95984" w:rsidRPr="00EF5D1D" w:rsidRDefault="00F95984" w:rsidP="00DC5C34">
            <w:pPr>
              <w:pStyle w:val="ListParagraph"/>
              <w:spacing w:after="0" w:line="240" w:lineRule="auto"/>
              <w:ind w:left="415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EF5D1D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Творческий проект</w:t>
            </w:r>
          </w:p>
        </w:tc>
      </w:tr>
      <w:tr w:rsidR="00F95984" w:rsidRPr="00EF5D1D" w:rsidTr="00DC5C34">
        <w:trPr>
          <w:trHeight w:val="292"/>
        </w:trPr>
        <w:tc>
          <w:tcPr>
            <w:tcW w:w="5150" w:type="dxa"/>
            <w:gridSpan w:val="2"/>
            <w:shd w:val="clear" w:color="auto" w:fill="DFD8E8"/>
          </w:tcPr>
          <w:p w:rsidR="00F95984" w:rsidRPr="00EF5D1D" w:rsidRDefault="00F95984" w:rsidP="00DC5C34">
            <w:pPr>
              <w:pStyle w:val="ListParagraph"/>
              <w:spacing w:after="0" w:line="240" w:lineRule="auto"/>
              <w:ind w:left="40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1574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10" o:spid="_x0000_i1029" type="#_x0000_t75" style="width:194.25pt;height:18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">
                  <v:imagedata r:id="rId9" o:title=""/>
                  <o:lock v:ext="edit" aspectratio="f"/>
                </v:shape>
              </w:pict>
            </w:r>
          </w:p>
        </w:tc>
        <w:tc>
          <w:tcPr>
            <w:tcW w:w="6208" w:type="dxa"/>
            <w:gridSpan w:val="3"/>
            <w:shd w:val="clear" w:color="auto" w:fill="DFD8E8"/>
          </w:tcPr>
          <w:p w:rsidR="00F95984" w:rsidRPr="00EF5D1D" w:rsidRDefault="00F95984" w:rsidP="00DC5C34">
            <w:pPr>
              <w:pStyle w:val="ListParagraph"/>
              <w:spacing w:after="0" w:line="240" w:lineRule="auto"/>
              <w:ind w:left="4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574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11" o:spid="_x0000_i1030" type="#_x0000_t75" style="width:172.5pt;height:18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">
                  <v:imagedata r:id="rId10" o:title=""/>
                  <o:lock v:ext="edit" aspectratio="f"/>
                </v:shape>
              </w:pict>
            </w:r>
          </w:p>
        </w:tc>
      </w:tr>
    </w:tbl>
    <w:p w:rsidR="00F95984" w:rsidRDefault="00F95984"/>
    <w:p w:rsidR="00F95984" w:rsidRPr="00E911CB" w:rsidRDefault="00F95984" w:rsidP="003C4C10">
      <w:pPr>
        <w:jc w:val="center"/>
        <w:rPr>
          <w:rFonts w:ascii="Times New Roman" w:hAnsi="Times New Roman"/>
          <w:b/>
          <w:color w:val="800080"/>
          <w:sz w:val="32"/>
          <w:szCs w:val="32"/>
        </w:rPr>
      </w:pPr>
    </w:p>
    <w:sectPr w:rsidR="00F95984" w:rsidRPr="00E911CB" w:rsidSect="001D2A7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67743"/>
    <w:multiLevelType w:val="hybridMultilevel"/>
    <w:tmpl w:val="4DA4FF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3D8580C"/>
    <w:multiLevelType w:val="hybridMultilevel"/>
    <w:tmpl w:val="F5BCC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332960"/>
    <w:multiLevelType w:val="hybridMultilevel"/>
    <w:tmpl w:val="6F14F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1E1CF7"/>
    <w:multiLevelType w:val="hybridMultilevel"/>
    <w:tmpl w:val="E4784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15AC"/>
    <w:rsid w:val="000411A9"/>
    <w:rsid w:val="00082BC6"/>
    <w:rsid w:val="000F5604"/>
    <w:rsid w:val="00184095"/>
    <w:rsid w:val="001D2A77"/>
    <w:rsid w:val="001D2C6E"/>
    <w:rsid w:val="001F3E21"/>
    <w:rsid w:val="00234E46"/>
    <w:rsid w:val="002D41DE"/>
    <w:rsid w:val="002F03BC"/>
    <w:rsid w:val="003363F4"/>
    <w:rsid w:val="003C4C10"/>
    <w:rsid w:val="0043363A"/>
    <w:rsid w:val="00457399"/>
    <w:rsid w:val="00521574"/>
    <w:rsid w:val="005615AC"/>
    <w:rsid w:val="00575BEB"/>
    <w:rsid w:val="00582D93"/>
    <w:rsid w:val="00612BBB"/>
    <w:rsid w:val="00636E6C"/>
    <w:rsid w:val="00650012"/>
    <w:rsid w:val="00665B79"/>
    <w:rsid w:val="006D30A8"/>
    <w:rsid w:val="0072690B"/>
    <w:rsid w:val="00731BA2"/>
    <w:rsid w:val="00737FF7"/>
    <w:rsid w:val="00AA4271"/>
    <w:rsid w:val="00B25827"/>
    <w:rsid w:val="00B84E6C"/>
    <w:rsid w:val="00BB7AF6"/>
    <w:rsid w:val="00C07499"/>
    <w:rsid w:val="00C717B4"/>
    <w:rsid w:val="00D23B8C"/>
    <w:rsid w:val="00DA648B"/>
    <w:rsid w:val="00DC5C34"/>
    <w:rsid w:val="00E911CB"/>
    <w:rsid w:val="00EB3B2E"/>
    <w:rsid w:val="00ED503F"/>
    <w:rsid w:val="00EF5D1D"/>
    <w:rsid w:val="00F818CB"/>
    <w:rsid w:val="00F95984"/>
    <w:rsid w:val="00FC7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E6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615A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615AC"/>
    <w:rPr>
      <w:rFonts w:ascii="Cambria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99"/>
    <w:rsid w:val="00AA427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25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58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65B7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1D2C6E"/>
    <w:pPr>
      <w:ind w:left="720"/>
      <w:contextualSpacing/>
    </w:pPr>
  </w:style>
  <w:style w:type="table" w:styleId="LightShading">
    <w:name w:val="Light Shading"/>
    <w:basedOn w:val="TableNormal"/>
    <w:uiPriority w:val="99"/>
    <w:rsid w:val="001D2A77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99"/>
    <w:rsid w:val="001D2A77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99"/>
    <w:rsid w:val="001D2A77"/>
    <w:rPr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99"/>
    <w:rsid w:val="001D2A77"/>
    <w:rPr>
      <w:color w:val="5F497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List-Accent4">
    <w:name w:val="Light List Accent 4"/>
    <w:basedOn w:val="TableNormal"/>
    <w:uiPriority w:val="99"/>
    <w:rsid w:val="001D2A77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MediumList2-Accent4">
    <w:name w:val="Medium List 2 Accent 4"/>
    <w:basedOn w:val="TableNormal"/>
    <w:uiPriority w:val="99"/>
    <w:rsid w:val="001D2A77"/>
    <w:rPr>
      <w:rFonts w:ascii="Cambria" w:eastAsia="Times New Roman" w:hAnsi="Cambria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LightGrid-Accent4">
    <w:name w:val="Light Grid Accent 4"/>
    <w:basedOn w:val="TableNormal"/>
    <w:uiPriority w:val="99"/>
    <w:rsid w:val="001D2A77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98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127</TotalTime>
  <Pages>2</Pages>
  <Words>92</Words>
  <Characters>527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Васянин</dc:creator>
  <cp:keywords/>
  <dc:description/>
  <cp:lastModifiedBy>Галина</cp:lastModifiedBy>
  <cp:revision>9</cp:revision>
  <dcterms:created xsi:type="dcterms:W3CDTF">2016-08-25T02:23:00Z</dcterms:created>
  <dcterms:modified xsi:type="dcterms:W3CDTF">2019-12-13T11:54:00Z</dcterms:modified>
</cp:coreProperties>
</file>